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A527A" w14:textId="5E2E6BA6" w:rsidR="003B39AA" w:rsidRDefault="00D64789" w:rsidP="003B39AA">
      <w:pPr>
        <w:pStyle w:val="Heading1"/>
        <w:jc w:val="center"/>
        <w:rPr>
          <w:rFonts w:ascii="Abadi MT Condensed Extra Bold" w:hAnsi="Abadi MT Condensed Extra Bold"/>
        </w:rPr>
      </w:pPr>
      <w:r w:rsidRPr="003B39AA">
        <w:rPr>
          <w:rFonts w:ascii="Abadi MT Condensed Extra Bold" w:hAnsi="Abadi MT Condensed Extra Bold"/>
        </w:rPr>
        <w:t xml:space="preserve">Parade </w:t>
      </w:r>
      <w:r w:rsidR="003B39AA" w:rsidRPr="003B39AA">
        <w:rPr>
          <w:rFonts w:ascii="Abadi MT Condensed Extra Bold" w:hAnsi="Abadi MT Condensed Extra Bold"/>
        </w:rPr>
        <w:t>of Titleholders</w:t>
      </w:r>
      <w:r w:rsidR="003B39AA">
        <w:rPr>
          <w:rFonts w:ascii="Abadi MT Condensed Extra Bold" w:hAnsi="Abadi MT Condensed Extra Bold"/>
        </w:rPr>
        <w:t xml:space="preserve"> ~Saturday, Sept 22, 2018 after BOB</w:t>
      </w:r>
    </w:p>
    <w:p w14:paraId="25797A98" w14:textId="477761AB" w:rsidR="003B39AA" w:rsidRPr="003B39AA" w:rsidRDefault="003B39AA" w:rsidP="003B39AA">
      <w:pPr>
        <w:jc w:val="both"/>
      </w:pPr>
    </w:p>
    <w:p w14:paraId="5AAC0C3C" w14:textId="77777777" w:rsidR="00B76D4C" w:rsidRDefault="00B76D4C" w:rsidP="00B76D4C">
      <w:pPr>
        <w:rPr>
          <w:rFonts w:ascii="Century Gothic" w:hAnsi="Century Gothic"/>
          <w:sz w:val="24"/>
        </w:rPr>
        <w:sectPr w:rsidR="00B76D4C" w:rsidSect="003B39AA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2DD57DA8" w14:textId="13AC7909" w:rsidR="00B76D4C" w:rsidRPr="003B39AA" w:rsidRDefault="00B76D4C" w:rsidP="00B76D4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All entries are due by August 15, 2018</w:t>
      </w:r>
    </w:p>
    <w:bookmarkStart w:id="0" w:name="_GoBack"/>
    <w:p w14:paraId="72426813" w14:textId="11D50747" w:rsidR="00B76D4C" w:rsidRPr="003B39AA" w:rsidRDefault="00B76D4C" w:rsidP="00B76D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 w:val="24"/>
              <w:default w:val="0"/>
            </w:checkBox>
          </w:ffData>
        </w:fldChar>
      </w:r>
      <w:bookmarkStart w:id="1" w:name="Check6"/>
      <w:r>
        <w:rPr>
          <w:rFonts w:ascii="Century Gothic" w:hAnsi="Century Gothic"/>
          <w:sz w:val="28"/>
          <w:szCs w:val="28"/>
        </w:rPr>
        <w:instrText xml:space="preserve"> FORMCHECKBOX </w:instrText>
      </w:r>
      <w:r w:rsidR="004D6D6B">
        <w:rPr>
          <w:rFonts w:ascii="Century Gothic" w:hAnsi="Century Gothic"/>
          <w:sz w:val="28"/>
          <w:szCs w:val="28"/>
        </w:rPr>
      </w:r>
      <w:r w:rsidR="004D6D6B">
        <w:rPr>
          <w:rFonts w:ascii="Century Gothic" w:hAnsi="Century Gothic"/>
          <w:sz w:val="28"/>
          <w:szCs w:val="28"/>
        </w:rPr>
        <w:fldChar w:fldCharType="separate"/>
      </w:r>
      <w:r>
        <w:rPr>
          <w:rFonts w:ascii="Century Gothic" w:hAnsi="Century Gothic"/>
          <w:sz w:val="28"/>
          <w:szCs w:val="28"/>
        </w:rPr>
        <w:fldChar w:fldCharType="end"/>
      </w:r>
      <w:bookmarkEnd w:id="1"/>
      <w:bookmarkEnd w:id="0"/>
      <w:r>
        <w:rPr>
          <w:rFonts w:ascii="Century Gothic" w:hAnsi="Century Gothic"/>
          <w:sz w:val="28"/>
          <w:szCs w:val="28"/>
        </w:rPr>
        <w:t>Rescue Parade ~ No Charge</w:t>
      </w:r>
    </w:p>
    <w:p w14:paraId="789F9D21" w14:textId="079AF294" w:rsidR="00B76D4C" w:rsidRPr="003B39AA" w:rsidRDefault="00B76D4C" w:rsidP="00B76D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fldChar w:fldCharType="begin">
          <w:ffData>
            <w:name w:val="Check7"/>
            <w:enabled/>
            <w:calcOnExit w:val="0"/>
            <w:checkBox>
              <w:size w:val="24"/>
              <w:default w:val="0"/>
            </w:checkBox>
          </w:ffData>
        </w:fldChar>
      </w:r>
      <w:bookmarkStart w:id="2" w:name="Check7"/>
      <w:r>
        <w:rPr>
          <w:rFonts w:ascii="Century Gothic" w:hAnsi="Century Gothic"/>
          <w:sz w:val="28"/>
          <w:szCs w:val="28"/>
        </w:rPr>
        <w:instrText xml:space="preserve"> FORMCHECKBOX </w:instrText>
      </w:r>
      <w:r w:rsidR="004D6D6B">
        <w:rPr>
          <w:rFonts w:ascii="Century Gothic" w:hAnsi="Century Gothic"/>
          <w:sz w:val="28"/>
          <w:szCs w:val="28"/>
        </w:rPr>
      </w:r>
      <w:r w:rsidR="004D6D6B">
        <w:rPr>
          <w:rFonts w:ascii="Century Gothic" w:hAnsi="Century Gothic"/>
          <w:sz w:val="28"/>
          <w:szCs w:val="28"/>
        </w:rPr>
        <w:fldChar w:fldCharType="separate"/>
      </w:r>
      <w:r>
        <w:rPr>
          <w:rFonts w:ascii="Century Gothic" w:hAnsi="Century Gothic"/>
          <w:sz w:val="28"/>
          <w:szCs w:val="28"/>
        </w:rPr>
        <w:fldChar w:fldCharType="end"/>
      </w:r>
      <w:bookmarkEnd w:id="2"/>
      <w:r w:rsidRPr="003B39AA">
        <w:rPr>
          <w:rFonts w:ascii="Century Gothic" w:hAnsi="Century Gothic"/>
          <w:sz w:val="28"/>
          <w:szCs w:val="28"/>
        </w:rPr>
        <w:t>Therapy Parade ~ $25</w:t>
      </w:r>
    </w:p>
    <w:p w14:paraId="323013E7" w14:textId="4F660563" w:rsidR="00B76D4C" w:rsidRDefault="00B76D4C" w:rsidP="00B76D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fldChar w:fldCharType="begin">
          <w:ffData>
            <w:name w:val="Check8"/>
            <w:enabled/>
            <w:calcOnExit w:val="0"/>
            <w:checkBox>
              <w:size w:val="24"/>
              <w:default w:val="0"/>
            </w:checkBox>
          </w:ffData>
        </w:fldChar>
      </w:r>
      <w:bookmarkStart w:id="3" w:name="Check8"/>
      <w:r>
        <w:rPr>
          <w:rFonts w:ascii="Century Gothic" w:hAnsi="Century Gothic"/>
          <w:sz w:val="28"/>
          <w:szCs w:val="28"/>
        </w:rPr>
        <w:instrText xml:space="preserve"> FORMCHECKBOX </w:instrText>
      </w:r>
      <w:r w:rsidR="004D6D6B">
        <w:rPr>
          <w:rFonts w:ascii="Century Gothic" w:hAnsi="Century Gothic"/>
          <w:sz w:val="28"/>
          <w:szCs w:val="28"/>
        </w:rPr>
      </w:r>
      <w:r w:rsidR="004D6D6B">
        <w:rPr>
          <w:rFonts w:ascii="Century Gothic" w:hAnsi="Century Gothic"/>
          <w:sz w:val="28"/>
          <w:szCs w:val="28"/>
        </w:rPr>
        <w:fldChar w:fldCharType="separate"/>
      </w:r>
      <w:r>
        <w:rPr>
          <w:rFonts w:ascii="Century Gothic" w:hAnsi="Century Gothic"/>
          <w:sz w:val="28"/>
          <w:szCs w:val="28"/>
        </w:rPr>
        <w:fldChar w:fldCharType="end"/>
      </w:r>
      <w:bookmarkEnd w:id="3"/>
      <w:r w:rsidRPr="003B39AA">
        <w:rPr>
          <w:rFonts w:ascii="Century Gothic" w:hAnsi="Century Gothic"/>
          <w:sz w:val="28"/>
          <w:szCs w:val="28"/>
        </w:rPr>
        <w:t>Titleholder’s Parade ~ $50</w:t>
      </w:r>
    </w:p>
    <w:p w14:paraId="5B2ED788" w14:textId="6861C96B" w:rsidR="00B76D4C" w:rsidRPr="00B76D4C" w:rsidRDefault="00B76D4C" w:rsidP="00B76D4C">
      <w:pPr>
        <w:rPr>
          <w:rFonts w:ascii="Century Gothic" w:hAnsi="Century Gothic"/>
          <w:sz w:val="28"/>
          <w:szCs w:val="28"/>
        </w:rPr>
        <w:sectPr w:rsidR="00B76D4C" w:rsidRPr="00B76D4C" w:rsidSect="00B76D4C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  <w:r>
        <w:rPr>
          <w:rFonts w:ascii="Century Gothic" w:hAnsi="Century Gothic"/>
          <w:sz w:val="28"/>
          <w:szCs w:val="28"/>
        </w:rPr>
        <w:lastRenderedPageBreak/>
        <w:t xml:space="preserve">               </w:t>
      </w:r>
      <w:r w:rsidR="003B39AA" w:rsidRPr="003B39AA">
        <w:rPr>
          <w:rFonts w:ascii="Dotum" w:eastAsia="Dotum" w:hAnsi="Dotum"/>
          <w:noProof/>
          <w:sz w:val="28"/>
          <w:szCs w:val="28"/>
        </w:rPr>
        <w:drawing>
          <wp:inline distT="0" distB="0" distL="0" distR="0" wp14:anchorId="0BBD2B35" wp14:editId="63CA87E9">
            <wp:extent cx="2010314" cy="159708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4598" cy="16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AFF0" w14:textId="155E3BF5" w:rsidR="00872A66" w:rsidRPr="00872A66" w:rsidRDefault="00872A66" w:rsidP="00872A66">
      <w:pPr>
        <w:rPr>
          <w:sz w:val="24"/>
        </w:rPr>
      </w:pPr>
      <w:r w:rsidRPr="00872A66">
        <w:rPr>
          <w:sz w:val="24"/>
        </w:rPr>
        <w:lastRenderedPageBreak/>
        <w:t>Please com</w:t>
      </w:r>
      <w:r>
        <w:rPr>
          <w:sz w:val="24"/>
        </w:rPr>
        <w:t>plete the following information by using</w:t>
      </w:r>
      <w:r w:rsidR="00104D3E">
        <w:rPr>
          <w:sz w:val="24"/>
        </w:rPr>
        <w:t xml:space="preserve"> a separate entry for each dog entered.</w:t>
      </w:r>
    </w:p>
    <w:tbl>
      <w:tblPr>
        <w:tblW w:w="9218" w:type="pct"/>
        <w:tblLook w:val="01E0" w:firstRow="1" w:lastRow="1" w:firstColumn="1" w:lastColumn="1" w:noHBand="0" w:noVBand="0"/>
      </w:tblPr>
      <w:tblGrid>
        <w:gridCol w:w="1778"/>
        <w:gridCol w:w="3452"/>
        <w:gridCol w:w="952"/>
        <w:gridCol w:w="5188"/>
        <w:gridCol w:w="9592"/>
      </w:tblGrid>
      <w:tr w:rsidR="00D64789" w:rsidRPr="0025255F" w14:paraId="714C1C39" w14:textId="77777777" w:rsidTr="00FF7DA4">
        <w:trPr>
          <w:gridAfter w:val="1"/>
          <w:wAfter w:w="9106" w:type="dxa"/>
          <w:trHeight w:val="65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A37EA5" w14:textId="77777777" w:rsidR="00D64789" w:rsidRPr="0034269C" w:rsidRDefault="00D64789" w:rsidP="00DA5963">
            <w:pPr>
              <w:pStyle w:val="Heading3"/>
            </w:pPr>
            <w:r>
              <w:t>Dog’s Registered Name (including titles)*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63E5B95" w14:textId="031BE010" w:rsidR="00D64789" w:rsidRPr="0025255F" w:rsidRDefault="00A9644C" w:rsidP="00F03EB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instrText xml:space="preserve"> FORMTEXT </w:instrText>
            </w:r>
            <w:r>
              <w:fldChar w:fldCharType="separate"/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>
              <w:fldChar w:fldCharType="end"/>
            </w:r>
            <w:bookmarkEnd w:id="4"/>
          </w:p>
        </w:tc>
      </w:tr>
      <w:tr w:rsidR="00FF7DA4" w:rsidRPr="0025255F" w14:paraId="5B7223B4" w14:textId="0D69B0E3" w:rsidTr="00FF7DA4">
        <w:trPr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E3A049" w14:textId="7D9924F1" w:rsidR="00FF7DA4" w:rsidRPr="0034269C" w:rsidRDefault="00FF7DA4" w:rsidP="00DA5963">
            <w:pPr>
              <w:pStyle w:val="Heading3"/>
            </w:pPr>
            <w:r>
              <w:t>Call Name*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A88C173" w14:textId="33C40715" w:rsidR="00FF7DA4" w:rsidRPr="0025255F" w:rsidRDefault="00A9644C" w:rsidP="00F03EB6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>
              <w:instrText xml:space="preserve"> FORMTEXT </w:instrText>
            </w:r>
            <w:r>
              <w:fldChar w:fldCharType="separate"/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>
              <w:fldChar w:fldCharType="end"/>
            </w:r>
            <w:bookmarkEnd w:id="5"/>
          </w:p>
        </w:tc>
        <w:tc>
          <w:tcPr>
            <w:tcW w:w="9106" w:type="dxa"/>
            <w:vAlign w:val="center"/>
          </w:tcPr>
          <w:p w14:paraId="2AB3BAD3" w14:textId="77777777" w:rsidR="00FF7DA4" w:rsidRPr="0025255F" w:rsidRDefault="00FF7DA4">
            <w:pPr>
              <w:spacing w:before="0"/>
            </w:pPr>
          </w:p>
        </w:tc>
      </w:tr>
      <w:tr w:rsidR="00FF7DA4" w:rsidRPr="0025255F" w14:paraId="66DB5055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D0A2CE" w14:textId="2CB77842" w:rsidR="00FF7DA4" w:rsidRPr="0034269C" w:rsidRDefault="00FF7DA4" w:rsidP="00DA5963">
            <w:pPr>
              <w:pStyle w:val="Heading3"/>
            </w:pPr>
            <w:r>
              <w:t>Date of Birth*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302A0B1" w14:textId="1CC60271" w:rsidR="00FF7DA4" w:rsidRPr="0025255F" w:rsidRDefault="00E92B7E" w:rsidP="00E92B7E">
            <w: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6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FF7DA4" w:rsidRPr="0025255F" w14:paraId="6A0EFAF0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A5C944" w14:textId="7979FF0A" w:rsidR="00FF7DA4" w:rsidRPr="0034269C" w:rsidRDefault="00FF7DA4" w:rsidP="00DA5963">
            <w:pPr>
              <w:pStyle w:val="Heading3"/>
            </w:pPr>
            <w:r>
              <w:t>Owner*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126D6E6" w14:textId="110BF43B" w:rsidR="00FF7DA4" w:rsidRPr="0025255F" w:rsidRDefault="00A9644C" w:rsidP="00C83ED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7"/>
          </w:p>
        </w:tc>
      </w:tr>
      <w:tr w:rsidR="00FF7DA4" w:rsidRPr="0025255F" w14:paraId="145CE938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DAAAB" w14:textId="6D15E998" w:rsidR="00FF7DA4" w:rsidRPr="0034269C" w:rsidRDefault="00FF7DA4" w:rsidP="00DA5963">
            <w:pPr>
              <w:pStyle w:val="Heading3"/>
            </w:pPr>
            <w:r>
              <w:t>Sire*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6494807" w14:textId="54D00F42" w:rsidR="00FF7DA4" w:rsidRPr="0025255F" w:rsidRDefault="00A9644C" w:rsidP="00C83ED5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8"/>
          </w:p>
        </w:tc>
      </w:tr>
      <w:tr w:rsidR="00FF7DA4" w:rsidRPr="0025255F" w14:paraId="7E25AEF0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6BD76B" w14:textId="75C60E40" w:rsidR="00FF7DA4" w:rsidRPr="0034269C" w:rsidRDefault="00FF7DA4" w:rsidP="00DA5963">
            <w:pPr>
              <w:pStyle w:val="Heading3"/>
            </w:pPr>
            <w:r>
              <w:t>Dam*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334080E" w14:textId="07E5286E" w:rsidR="00FF7DA4" w:rsidRPr="0025255F" w:rsidRDefault="00A9644C" w:rsidP="00C83ED5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9"/>
          </w:p>
        </w:tc>
      </w:tr>
      <w:tr w:rsidR="00FF7DA4" w:rsidRPr="0025255F" w14:paraId="01E3EC5F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B51CE7" w14:textId="1BF82339" w:rsidR="00FF7DA4" w:rsidRPr="0034269C" w:rsidRDefault="00FF7DA4" w:rsidP="00725A00">
            <w:pPr>
              <w:pStyle w:val="Heading3"/>
            </w:pPr>
            <w:r>
              <w:t>AKC Reg #*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12274B3" w14:textId="783B2866" w:rsidR="00FF7DA4" w:rsidRPr="0025255F" w:rsidRDefault="00A9644C" w:rsidP="00C83ED5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0"/>
          </w:p>
        </w:tc>
      </w:tr>
      <w:tr w:rsidR="00FF7DA4" w:rsidRPr="0025255F" w14:paraId="5F045B39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E52779" w14:textId="5B711324" w:rsidR="00FF7DA4" w:rsidRPr="0034269C" w:rsidRDefault="00FF7DA4" w:rsidP="00725A00">
            <w:pPr>
              <w:pStyle w:val="Heading3"/>
            </w:pPr>
            <w:r>
              <w:t>Breeder/Kennel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92802E9" w14:textId="4B943B39" w:rsidR="00FF7DA4" w:rsidRPr="0025255F" w:rsidRDefault="00A9644C" w:rsidP="00C83ED5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1"/>
          </w:p>
        </w:tc>
      </w:tr>
      <w:tr w:rsidR="00FF7DA4" w:rsidRPr="0025255F" w14:paraId="60C13B80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B533B1" w14:textId="77777777" w:rsidR="00FF7DA4" w:rsidRPr="0034269C" w:rsidRDefault="00FF7DA4" w:rsidP="00DA5963">
            <w:pPr>
              <w:pStyle w:val="Heading3"/>
            </w:pPr>
            <w:r>
              <w:t>Address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08CB323" w14:textId="275C7C84" w:rsidR="00FF7DA4" w:rsidRPr="0025255F" w:rsidRDefault="00A9644C" w:rsidP="00C83ED5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2"/>
          </w:p>
        </w:tc>
      </w:tr>
      <w:tr w:rsidR="00FF7DA4" w:rsidRPr="0025255F" w14:paraId="1D62C35A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148C04" w14:textId="77777777" w:rsidR="00FF7DA4" w:rsidRPr="0034269C" w:rsidRDefault="00FF7DA4" w:rsidP="00DA5963">
            <w:pPr>
              <w:pStyle w:val="Heading3"/>
            </w:pPr>
            <w:r>
              <w:t>Phone</w:t>
            </w:r>
          </w:p>
        </w:tc>
        <w:tc>
          <w:tcPr>
            <w:tcW w:w="327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4C7295" w14:textId="1E5258E3" w:rsidR="00FF7DA4" w:rsidRPr="0025255F" w:rsidRDefault="00A9644C" w:rsidP="00C83ED5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3"/>
          </w:p>
        </w:tc>
        <w:tc>
          <w:tcPr>
            <w:tcW w:w="90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2D4A529" w14:textId="77777777" w:rsidR="00FF7DA4" w:rsidRPr="0034269C" w:rsidRDefault="00FF7DA4" w:rsidP="00DA5963">
            <w:pPr>
              <w:pStyle w:val="Heading3"/>
            </w:pPr>
            <w:r>
              <w:t>E-Mail</w:t>
            </w:r>
          </w:p>
        </w:tc>
        <w:tc>
          <w:tcPr>
            <w:tcW w:w="49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2D0C002" w14:textId="523D9C73" w:rsidR="00FF7DA4" w:rsidRPr="0025255F" w:rsidRDefault="00A9644C" w:rsidP="00C83ED5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4"/>
          </w:p>
        </w:tc>
      </w:tr>
    </w:tbl>
    <w:p w14:paraId="70ED1721" w14:textId="77777777" w:rsidR="008572A5" w:rsidRDefault="008572A5"/>
    <w:p w14:paraId="668D954A" w14:textId="60A52F51" w:rsidR="008C75EA" w:rsidRDefault="00E20C53">
      <w:r>
        <w:t xml:space="preserve">Please include </w:t>
      </w:r>
      <w:r w:rsidR="004C4844">
        <w:t xml:space="preserve">below </w:t>
      </w:r>
      <w:r>
        <w:t>a de</w:t>
      </w:r>
      <w:r w:rsidR="004C4844">
        <w:t>scription of</w:t>
      </w:r>
      <w:r w:rsidR="00D64789" w:rsidRPr="00D64789">
        <w:rPr>
          <w:b/>
          <w:u w:val="single"/>
        </w:rPr>
        <w:t xml:space="preserve"> </w:t>
      </w:r>
      <w:r w:rsidR="004C4844">
        <w:rPr>
          <w:b/>
          <w:u w:val="single"/>
        </w:rPr>
        <w:t xml:space="preserve">250 TYPED </w:t>
      </w:r>
      <w:r w:rsidR="00D64789" w:rsidRPr="00D64789">
        <w:rPr>
          <w:b/>
          <w:u w:val="single"/>
        </w:rPr>
        <w:t>word</w:t>
      </w:r>
      <w:r>
        <w:rPr>
          <w:b/>
          <w:u w:val="single"/>
        </w:rPr>
        <w:t>s or less</w:t>
      </w:r>
      <w:r w:rsidR="004C4844">
        <w:t xml:space="preserve"> with </w:t>
      </w:r>
      <w:r w:rsidR="00D64789">
        <w:t>your Griffon’s activities/write-up/story.</w:t>
      </w:r>
    </w:p>
    <w:p w14:paraId="3C1524CC" w14:textId="12316EF1" w:rsidR="008C75EA" w:rsidRDefault="008C75EA">
      <w:r>
        <w:t>CHOICE OF ENTRIES:</w:t>
      </w:r>
    </w:p>
    <w:p w14:paraId="47571080" w14:textId="77777777" w:rsidR="008C75EA" w:rsidRDefault="00F03EB6">
      <w:r>
        <w:fldChar w:fldCharType="begin">
          <w:ffData>
            <w:name w:val="Check4"/>
            <w:enabled/>
            <w:calcOnExit w:val="0"/>
            <w:checkBox>
              <w:size w:val="20"/>
              <w:default w:val="0"/>
            </w:checkBox>
          </w:ffData>
        </w:fldChar>
      </w:r>
      <w:bookmarkStart w:id="15" w:name="Check4"/>
      <w:r>
        <w:instrText xml:space="preserve"> FORMCHECKBOX </w:instrText>
      </w:r>
      <w:r w:rsidR="004D6D6B">
        <w:fldChar w:fldCharType="separate"/>
      </w:r>
      <w:r>
        <w:fldChar w:fldCharType="end"/>
      </w:r>
      <w:bookmarkEnd w:id="15"/>
      <w:r>
        <w:t xml:space="preserve">  </w:t>
      </w:r>
      <w:r w:rsidR="00D03EA6">
        <w:t xml:space="preserve">Option 1 </w:t>
      </w:r>
    </w:p>
    <w:p w14:paraId="38E07C7B" w14:textId="44F2F725" w:rsidR="00D03EA6" w:rsidRDefault="008C75EA">
      <w:r>
        <w:t xml:space="preserve">To pay online Visit the Events Section on the 2018 National Specialty Store </w:t>
      </w:r>
      <w:hyperlink r:id="rId12" w:history="1">
        <w:r w:rsidRPr="000E0447">
          <w:rPr>
            <w:rStyle w:val="Hyperlink"/>
          </w:rPr>
          <w:t>https://squareup.com/store/2018-awpga-national-specialty</w:t>
        </w:r>
      </w:hyperlink>
      <w:r>
        <w:t xml:space="preserve">  to be included in the presentation. Once entered,  </w:t>
      </w:r>
      <w:r w:rsidR="00D03EA6">
        <w:t>Scan/Email this</w:t>
      </w:r>
      <w:r>
        <w:t xml:space="preserve"> form to </w:t>
      </w:r>
      <w:hyperlink r:id="rId13" w:history="1">
        <w:r w:rsidRPr="000E0447">
          <w:rPr>
            <w:rStyle w:val="Hyperlink"/>
          </w:rPr>
          <w:t>gino.awpga@gmail.com</w:t>
        </w:r>
      </w:hyperlink>
      <w:r>
        <w:t xml:space="preserve"> </w:t>
      </w:r>
    </w:p>
    <w:p w14:paraId="27BB9865" w14:textId="77777777" w:rsidR="008C75EA" w:rsidRDefault="008C75EA"/>
    <w:p w14:paraId="4800C8C3" w14:textId="77777777" w:rsidR="008C75EA" w:rsidRDefault="00F03EB6">
      <w:r>
        <w:fldChar w:fldCharType="begin">
          <w:ffData>
            <w:name w:val="Check5"/>
            <w:enabled/>
            <w:calcOnExit w:val="0"/>
            <w:checkBox>
              <w:size w:val="20"/>
              <w:default w:val="0"/>
            </w:checkBox>
          </w:ffData>
        </w:fldChar>
      </w:r>
      <w:bookmarkStart w:id="16" w:name="Check5"/>
      <w:r>
        <w:instrText xml:space="preserve"> FORMCHECKBOX </w:instrText>
      </w:r>
      <w:r w:rsidR="004D6D6B">
        <w:fldChar w:fldCharType="separate"/>
      </w:r>
      <w:r>
        <w:fldChar w:fldCharType="end"/>
      </w:r>
      <w:bookmarkEnd w:id="16"/>
      <w:r>
        <w:t xml:space="preserve"> </w:t>
      </w:r>
      <w:r w:rsidR="00104D3E">
        <w:t>Optio</w:t>
      </w:r>
      <w:r w:rsidR="008C75EA">
        <w:t xml:space="preserve">n 2. </w:t>
      </w:r>
    </w:p>
    <w:p w14:paraId="1377C812" w14:textId="0DA26867" w:rsidR="008C75EA" w:rsidRPr="008C75EA" w:rsidRDefault="008C75EA" w:rsidP="008C75EA">
      <w:r>
        <w:t>To pay by check, send this form along with a</w:t>
      </w:r>
      <w:r w:rsidR="00104D3E">
        <w:t xml:space="preserve"> check</w:t>
      </w:r>
      <w:r w:rsidR="00D03EA6">
        <w:t xml:space="preserve"> </w:t>
      </w:r>
      <w:r>
        <w:t>made payable to “</w:t>
      </w:r>
      <w:proofErr w:type="gramStart"/>
      <w:r w:rsidR="00104D3E">
        <w:t>AWPGA</w:t>
      </w:r>
      <w:r>
        <w:t>”</w:t>
      </w:r>
      <w:r w:rsidR="00104D3E">
        <w:t xml:space="preserve">  Mail</w:t>
      </w:r>
      <w:proofErr w:type="gramEnd"/>
      <w:r w:rsidR="00104D3E">
        <w:t xml:space="preserve"> </w:t>
      </w:r>
      <w:r w:rsidR="00D03EA6">
        <w:t xml:space="preserve">to: </w:t>
      </w:r>
      <w:r>
        <w:t>Gino Troy, 16714 Forest Way, Austin TX 78734</w:t>
      </w:r>
    </w:p>
    <w:p w14:paraId="19E89057" w14:textId="77777777" w:rsidR="008C75EA" w:rsidRDefault="008C75EA" w:rsidP="00C554B1">
      <w:pPr>
        <w:rPr>
          <w:u w:val="single"/>
        </w:rPr>
      </w:pPr>
    </w:p>
    <w:p w14:paraId="5964F920" w14:textId="77777777" w:rsidR="00D03EA6" w:rsidRDefault="00D03EA6" w:rsidP="00C554B1">
      <w:pPr>
        <w:rPr>
          <w:u w:val="single"/>
        </w:rPr>
      </w:pPr>
    </w:p>
    <w:p w14:paraId="11B62123" w14:textId="77777777" w:rsidR="00D03EA6" w:rsidRDefault="00D03EA6" w:rsidP="00C554B1">
      <w:pPr>
        <w:rPr>
          <w:u w:val="single"/>
        </w:rPr>
      </w:pPr>
    </w:p>
    <w:p w14:paraId="1321ED65" w14:textId="77777777" w:rsidR="00D03EA6" w:rsidRDefault="00D03EA6" w:rsidP="00C554B1">
      <w:pPr>
        <w:rPr>
          <w:u w:val="single"/>
        </w:rPr>
      </w:pPr>
    </w:p>
    <w:p w14:paraId="179CFF94" w14:textId="77777777" w:rsidR="00D03EA6" w:rsidRDefault="00D03EA6" w:rsidP="00C554B1">
      <w:pPr>
        <w:rPr>
          <w:u w:val="single"/>
        </w:rPr>
      </w:pPr>
    </w:p>
    <w:p w14:paraId="7D0599F8" w14:textId="77777777" w:rsidR="00D03EA6" w:rsidRDefault="00D03EA6" w:rsidP="00C554B1">
      <w:pPr>
        <w:rPr>
          <w:u w:val="single"/>
        </w:rPr>
      </w:pPr>
    </w:p>
    <w:p w14:paraId="6B5E721A" w14:textId="77777777" w:rsidR="00104D3E" w:rsidRDefault="00104D3E" w:rsidP="00C554B1">
      <w:pPr>
        <w:rPr>
          <w:u w:val="single"/>
        </w:rPr>
      </w:pPr>
    </w:p>
    <w:p w14:paraId="406F7853" w14:textId="77777777" w:rsidR="00104D3E" w:rsidRDefault="00104D3E" w:rsidP="00C554B1">
      <w:pPr>
        <w:rPr>
          <w:u w:val="single"/>
        </w:rPr>
      </w:pPr>
    </w:p>
    <w:p w14:paraId="0F67E883" w14:textId="77777777" w:rsidR="00104D3E" w:rsidRDefault="00104D3E" w:rsidP="00C554B1">
      <w:pPr>
        <w:rPr>
          <w:u w:val="single"/>
        </w:rPr>
      </w:pPr>
    </w:p>
    <w:p w14:paraId="2CAD7FCB" w14:textId="77777777" w:rsidR="00104D3E" w:rsidRDefault="00104D3E" w:rsidP="00C554B1">
      <w:pPr>
        <w:rPr>
          <w:u w:val="single"/>
        </w:rPr>
      </w:pPr>
    </w:p>
    <w:p w14:paraId="02B1AD8B" w14:textId="77777777" w:rsidR="00104D3E" w:rsidRDefault="00104D3E" w:rsidP="00C554B1">
      <w:pPr>
        <w:rPr>
          <w:u w:val="single"/>
        </w:rPr>
      </w:pPr>
    </w:p>
    <w:p w14:paraId="755B66BD" w14:textId="77777777" w:rsidR="00104D3E" w:rsidRDefault="00104D3E" w:rsidP="00C554B1">
      <w:pPr>
        <w:rPr>
          <w:u w:val="single"/>
        </w:rPr>
      </w:pPr>
    </w:p>
    <w:p w14:paraId="4E81582C" w14:textId="77777777" w:rsidR="00104D3E" w:rsidRDefault="00104D3E" w:rsidP="00C554B1">
      <w:pPr>
        <w:rPr>
          <w:u w:val="single"/>
        </w:rPr>
      </w:pPr>
    </w:p>
    <w:p w14:paraId="1F5A4060" w14:textId="77777777" w:rsidR="00104D3E" w:rsidRDefault="00104D3E" w:rsidP="00C554B1">
      <w:pPr>
        <w:rPr>
          <w:u w:val="single"/>
        </w:rPr>
      </w:pPr>
    </w:p>
    <w:p w14:paraId="5AF0AAB1" w14:textId="77777777" w:rsidR="00D03EA6" w:rsidRDefault="00D03EA6" w:rsidP="00C554B1">
      <w:pPr>
        <w:rPr>
          <w:u w:val="single"/>
        </w:rPr>
      </w:pPr>
    </w:p>
    <w:p w14:paraId="1E6F7FFB" w14:textId="170C5734" w:rsidR="00D03EA6" w:rsidRPr="00D03EA6" w:rsidRDefault="00D03EA6" w:rsidP="008142E9">
      <w:pPr>
        <w:rPr>
          <w:u w:val="single"/>
        </w:rPr>
      </w:pPr>
    </w:p>
    <w:sectPr w:rsidR="00D03EA6" w:rsidRPr="00D03EA6" w:rsidSect="00B76D4C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E1C35" w14:textId="77777777" w:rsidR="004D6D6B" w:rsidRDefault="004D6D6B">
      <w:r>
        <w:separator/>
      </w:r>
    </w:p>
  </w:endnote>
  <w:endnote w:type="continuationSeparator" w:id="0">
    <w:p w14:paraId="0F050D7C" w14:textId="77777777" w:rsidR="004D6D6B" w:rsidRDefault="004D6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Dotum">
    <w:panose1 w:val="020B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D288F" w14:textId="77777777" w:rsidR="004D6D6B" w:rsidRDefault="004D6D6B">
      <w:r>
        <w:separator/>
      </w:r>
    </w:p>
  </w:footnote>
  <w:footnote w:type="continuationSeparator" w:id="0">
    <w:p w14:paraId="43B27496" w14:textId="77777777" w:rsidR="004D6D6B" w:rsidRDefault="004D6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C199C"/>
    <w:multiLevelType w:val="hybridMultilevel"/>
    <w:tmpl w:val="EA2C499C"/>
    <w:lvl w:ilvl="0" w:tplc="F522E3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2222F"/>
    <w:multiLevelType w:val="hybridMultilevel"/>
    <w:tmpl w:val="B03A55E2"/>
    <w:lvl w:ilvl="0" w:tplc="EEFE2F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836E53"/>
    <w:multiLevelType w:val="hybridMultilevel"/>
    <w:tmpl w:val="52C23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52887"/>
    <w:multiLevelType w:val="hybridMultilevel"/>
    <w:tmpl w:val="8D26879A"/>
    <w:lvl w:ilvl="0" w:tplc="A41EAE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hideSpellingErrors/>
  <w:hideGrammaticalError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forms" w:enforcement="1"/>
  <w:defaultTabStop w:val="720"/>
  <w:drawingGridHorizontalSpacing w:val="95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89"/>
    <w:rsid w:val="00050024"/>
    <w:rsid w:val="00051CE0"/>
    <w:rsid w:val="00084238"/>
    <w:rsid w:val="000974D5"/>
    <w:rsid w:val="000C6005"/>
    <w:rsid w:val="00104D3E"/>
    <w:rsid w:val="001946B5"/>
    <w:rsid w:val="001D6839"/>
    <w:rsid w:val="001F20E4"/>
    <w:rsid w:val="00215E0A"/>
    <w:rsid w:val="00225C53"/>
    <w:rsid w:val="00250026"/>
    <w:rsid w:val="0025255F"/>
    <w:rsid w:val="002C08FC"/>
    <w:rsid w:val="002E401B"/>
    <w:rsid w:val="00326AFD"/>
    <w:rsid w:val="00330528"/>
    <w:rsid w:val="00334658"/>
    <w:rsid w:val="0034269C"/>
    <w:rsid w:val="00351CAB"/>
    <w:rsid w:val="00375E14"/>
    <w:rsid w:val="00377C04"/>
    <w:rsid w:val="003B3080"/>
    <w:rsid w:val="003B39AA"/>
    <w:rsid w:val="003B3B89"/>
    <w:rsid w:val="003E0227"/>
    <w:rsid w:val="0047755D"/>
    <w:rsid w:val="004C4844"/>
    <w:rsid w:val="004C6030"/>
    <w:rsid w:val="004D6D6B"/>
    <w:rsid w:val="004F12AA"/>
    <w:rsid w:val="00501546"/>
    <w:rsid w:val="00513C1E"/>
    <w:rsid w:val="00527C4D"/>
    <w:rsid w:val="005A1F73"/>
    <w:rsid w:val="005F35DC"/>
    <w:rsid w:val="0061301F"/>
    <w:rsid w:val="006C245C"/>
    <w:rsid w:val="006D1E89"/>
    <w:rsid w:val="006E798C"/>
    <w:rsid w:val="00711A01"/>
    <w:rsid w:val="00715F04"/>
    <w:rsid w:val="00721A66"/>
    <w:rsid w:val="0072583A"/>
    <w:rsid w:val="008142E9"/>
    <w:rsid w:val="008572A5"/>
    <w:rsid w:val="00864D37"/>
    <w:rsid w:val="00872A66"/>
    <w:rsid w:val="00883A91"/>
    <w:rsid w:val="008C4305"/>
    <w:rsid w:val="008C75EA"/>
    <w:rsid w:val="008E6126"/>
    <w:rsid w:val="009203CE"/>
    <w:rsid w:val="00924417"/>
    <w:rsid w:val="00926186"/>
    <w:rsid w:val="009375D6"/>
    <w:rsid w:val="00941E23"/>
    <w:rsid w:val="0094759D"/>
    <w:rsid w:val="009A05C2"/>
    <w:rsid w:val="009B127E"/>
    <w:rsid w:val="00A0745A"/>
    <w:rsid w:val="00A17FB9"/>
    <w:rsid w:val="00A46A22"/>
    <w:rsid w:val="00A61899"/>
    <w:rsid w:val="00A640F0"/>
    <w:rsid w:val="00A923ED"/>
    <w:rsid w:val="00A9644C"/>
    <w:rsid w:val="00AD778D"/>
    <w:rsid w:val="00AF63A2"/>
    <w:rsid w:val="00B14DDC"/>
    <w:rsid w:val="00B65F36"/>
    <w:rsid w:val="00B744EE"/>
    <w:rsid w:val="00B76D4C"/>
    <w:rsid w:val="00B83F9B"/>
    <w:rsid w:val="00BC0B53"/>
    <w:rsid w:val="00BC6E5A"/>
    <w:rsid w:val="00BF356C"/>
    <w:rsid w:val="00C126A0"/>
    <w:rsid w:val="00C274E2"/>
    <w:rsid w:val="00C30A9B"/>
    <w:rsid w:val="00C46015"/>
    <w:rsid w:val="00C554B1"/>
    <w:rsid w:val="00C71169"/>
    <w:rsid w:val="00C81595"/>
    <w:rsid w:val="00C83ED5"/>
    <w:rsid w:val="00C97D13"/>
    <w:rsid w:val="00CB46A6"/>
    <w:rsid w:val="00D03EA6"/>
    <w:rsid w:val="00D4648B"/>
    <w:rsid w:val="00D64789"/>
    <w:rsid w:val="00D86CB2"/>
    <w:rsid w:val="00D94511"/>
    <w:rsid w:val="00DD7B40"/>
    <w:rsid w:val="00E20C53"/>
    <w:rsid w:val="00E40315"/>
    <w:rsid w:val="00E41139"/>
    <w:rsid w:val="00E92B7E"/>
    <w:rsid w:val="00EA399A"/>
    <w:rsid w:val="00ED3847"/>
    <w:rsid w:val="00EF2E7B"/>
    <w:rsid w:val="00F03EB6"/>
    <w:rsid w:val="00F372D7"/>
    <w:rsid w:val="00F95BCC"/>
    <w:rsid w:val="00FA6984"/>
    <w:rsid w:val="00FB0825"/>
    <w:rsid w:val="00FC4E42"/>
    <w:rsid w:val="00FD2C42"/>
    <w:rsid w:val="00FE155F"/>
    <w:rsid w:val="00FF1884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DC9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69C"/>
    <w:pPr>
      <w:spacing w:before="80"/>
    </w:pPr>
    <w:rPr>
      <w:rFonts w:asciiTheme="minorHAnsi" w:hAnsiTheme="minorHAnsi"/>
      <w:spacing w:val="10"/>
      <w:sz w:val="18"/>
      <w:szCs w:val="24"/>
    </w:rPr>
  </w:style>
  <w:style w:type="paragraph" w:styleId="Heading1">
    <w:name w:val="heading 1"/>
    <w:basedOn w:val="Normal"/>
    <w:next w:val="Normal"/>
    <w:qFormat/>
    <w:rsid w:val="0034269C"/>
    <w:pPr>
      <w:spacing w:before="0"/>
      <w:outlineLvl w:val="0"/>
    </w:pPr>
    <w:rPr>
      <w:rFonts w:asciiTheme="majorHAnsi" w:hAnsiTheme="majorHAnsi"/>
      <w:spacing w:val="0"/>
      <w:sz w:val="40"/>
    </w:rPr>
  </w:style>
  <w:style w:type="paragraph" w:styleId="Heading2">
    <w:name w:val="heading 2"/>
    <w:basedOn w:val="Normal"/>
    <w:next w:val="Normal"/>
    <w:qFormat/>
    <w:rsid w:val="0034269C"/>
    <w:pPr>
      <w:spacing w:before="0" w:after="160"/>
      <w:outlineLvl w:val="1"/>
    </w:pPr>
    <w:rPr>
      <w:rFonts w:asciiTheme="majorHAnsi" w:hAnsiTheme="majorHAnsi"/>
      <w:caps/>
      <w:sz w:val="20"/>
      <w:szCs w:val="16"/>
    </w:rPr>
  </w:style>
  <w:style w:type="paragraph" w:styleId="Heading3">
    <w:name w:val="heading 3"/>
    <w:basedOn w:val="Normal"/>
    <w:next w:val="Normal"/>
    <w:link w:val="Heading3Char"/>
    <w:qFormat/>
    <w:rsid w:val="0034269C"/>
    <w:pPr>
      <w:outlineLvl w:val="2"/>
    </w:pPr>
    <w:rPr>
      <w:rFonts w:asciiTheme="majorHAnsi" w:hAnsiTheme="majorHAnsi"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513C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2A5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D64789"/>
    <w:rPr>
      <w:rFonts w:asciiTheme="majorHAnsi" w:hAnsiTheme="majorHAnsi"/>
      <w:i/>
      <w:spacing w:val="10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D64789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BC6E5A"/>
    <w:pPr>
      <w:spacing w:before="0" w:after="200"/>
    </w:pPr>
    <w:rPr>
      <w:i/>
      <w:iCs/>
      <w:color w:val="1F497D" w:themeColor="text2"/>
      <w:szCs w:val="18"/>
    </w:rPr>
  </w:style>
  <w:style w:type="character" w:styleId="Hyperlink">
    <w:name w:val="Hyperlink"/>
    <w:basedOn w:val="DefaultParagraphFont"/>
    <w:unhideWhenUsed/>
    <w:rsid w:val="00104D3E"/>
    <w:rPr>
      <w:color w:val="0000FF" w:themeColor="hyperlink"/>
      <w:u w:val="single"/>
    </w:rPr>
  </w:style>
  <w:style w:type="paragraph" w:customStyle="1" w:styleId="yiv9167414747msonormal">
    <w:name w:val="yiv9167414747msonormal"/>
    <w:basedOn w:val="Normal"/>
    <w:rsid w:val="008C75EA"/>
    <w:pPr>
      <w:spacing w:before="100" w:beforeAutospacing="1" w:after="100" w:afterAutospacing="1"/>
    </w:pPr>
    <w:rPr>
      <w:rFonts w:ascii="Times New Roman" w:hAnsi="Times New Roman"/>
      <w:spacing w:val="0"/>
      <w:sz w:val="24"/>
    </w:rPr>
  </w:style>
  <w:style w:type="character" w:customStyle="1" w:styleId="apple-converted-space">
    <w:name w:val="apple-converted-space"/>
    <w:basedOn w:val="DefaultParagraphFont"/>
    <w:rsid w:val="008C7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hyperlink" Target="https://squareup.com/store/2018-awpga-national-specialty" TargetMode="External"/><Relationship Id="rId13" Type="http://schemas.openxmlformats.org/officeDocument/2006/relationships/hyperlink" Target="mailto:gino.awpga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sheryldierenfield/Library/Containers/com.microsoft.Word/Data/Library/Caches/1033/TM02813220/School%20field%20trip%20permission%20sli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765252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2012-01-09T17:57:00+00:00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1435984</Value>
      <Value>1435985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School field trip permission slip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TP102813219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8AB1E9-83CF-4E02-BEA6-3D216586E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B8487-1306-4FC2-88D8-A600F9BCAF8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AEEDC2BB-DC75-4F4E-A8F7-6D3887C8F7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ED5FC4-4637-4E47-B7C4-8CB9DE8A3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field trip permission slip.dotx</Template>
  <TotalTime>0</TotalTime>
  <Pages>2</Pages>
  <Words>206</Words>
  <Characters>1176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Parade Entry Form</vt:lpstr>
    </vt:vector>
  </TitlesOfParts>
  <Manager/>
  <Company/>
  <LinksUpToDate>false</LinksUpToDate>
  <CharactersWithSpaces>1380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Parade Entry Form</dc:title>
  <dc:subject/>
  <dc:creator/>
  <cp:keywords/>
  <dc:description/>
  <cp:lastModifiedBy/>
  <cp:revision>1</cp:revision>
  <cp:lastPrinted>2003-12-09T17:13:00Z</cp:lastPrinted>
  <dcterms:created xsi:type="dcterms:W3CDTF">2018-01-12T22:59:00Z</dcterms:created>
  <dcterms:modified xsi:type="dcterms:W3CDTF">2018-07-18T20:48:00Z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TC010183911033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